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34F7B" w:rsidRDefault="00B34F7B">
      <w:pPr>
        <w:rPr>
          <w:rStyle w:val="stdtxt101"/>
          <w:rFonts w:ascii="Times New Roman" w:hAnsi="Times New Roman" w:cs="Times New Roman"/>
          <w:sz w:val="24"/>
          <w:szCs w:val="24"/>
        </w:rPr>
      </w:pPr>
      <w:r w:rsidRPr="00391099">
        <w:rPr>
          <w:rStyle w:val="stdtxt101"/>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75pt;height:187.5pt">
            <v:imagedata r:id="rId4" o:title=""/>
          </v:shape>
        </w:pict>
      </w:r>
    </w:p>
    <w:p w:rsidR="00B34F7B" w:rsidRPr="000C2048" w:rsidRDefault="00B34F7B" w:rsidP="000C2048">
      <w:pPr>
        <w:jc w:val="center"/>
        <w:rPr>
          <w:rStyle w:val="stdtxt101"/>
          <w:rFonts w:ascii="Times New Roman" w:hAnsi="Times New Roman" w:cs="Times New Roman"/>
          <w:b/>
          <w:bCs/>
          <w:color w:val="auto"/>
          <w:sz w:val="28"/>
          <w:szCs w:val="28"/>
        </w:rPr>
      </w:pPr>
      <w:r w:rsidRPr="000C2048">
        <w:rPr>
          <w:rStyle w:val="stdtxt101"/>
          <w:rFonts w:ascii="Times New Roman" w:hAnsi="Times New Roman" w:cs="Times New Roman"/>
          <w:b/>
          <w:bCs/>
          <w:color w:val="auto"/>
          <w:sz w:val="28"/>
          <w:szCs w:val="28"/>
        </w:rPr>
        <w:t>Pour faire une bonne charlotte chocolat et poire</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Il faut tout faire sois même </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943634"/>
          <w:sz w:val="24"/>
          <w:szCs w:val="24"/>
        </w:rPr>
        <w:t>Alors pour bien démarrer allons faire des boudoirs</w:t>
      </w:r>
      <w:r w:rsidRPr="004E3D6D">
        <w:rPr>
          <w:rStyle w:val="stdtxt101"/>
          <w:rFonts w:ascii="Times New Roman" w:hAnsi="Times New Roman" w:cs="Times New Roman"/>
          <w:color w:val="auto"/>
          <w:sz w:val="24"/>
          <w:szCs w:val="24"/>
        </w:rPr>
        <w:t>.</w:t>
      </w:r>
    </w:p>
    <w:p w:rsidR="00B34F7B" w:rsidRPr="004E3D6D" w:rsidRDefault="00B34F7B">
      <w:pPr>
        <w:rPr>
          <w:rFonts w:ascii="Times New Roman" w:hAnsi="Times New Roman" w:cs="Times New Roman"/>
          <w:sz w:val="24"/>
          <w:szCs w:val="24"/>
        </w:rPr>
      </w:pPr>
      <w:r>
        <w:rPr>
          <w:rFonts w:ascii="Times New Roman" w:hAnsi="Times New Roman" w:cs="Times New Roman"/>
          <w:sz w:val="24"/>
          <w:szCs w:val="24"/>
        </w:rPr>
        <w:t>-</w:t>
      </w:r>
      <w:r w:rsidRPr="004E3D6D">
        <w:rPr>
          <w:rFonts w:ascii="Times New Roman" w:hAnsi="Times New Roman" w:cs="Times New Roman"/>
          <w:sz w:val="24"/>
          <w:szCs w:val="24"/>
        </w:rPr>
        <w:t>200 grammes de farine,</w:t>
      </w:r>
      <w:r w:rsidRPr="004E3D6D">
        <w:rPr>
          <w:rFonts w:ascii="Times New Roman" w:hAnsi="Times New Roman" w:cs="Times New Roman"/>
          <w:sz w:val="24"/>
          <w:szCs w:val="24"/>
        </w:rPr>
        <w:br/>
        <w:t>- 200 grammes de sucre semoule,</w:t>
      </w:r>
      <w:r w:rsidRPr="004E3D6D">
        <w:rPr>
          <w:rFonts w:ascii="Times New Roman" w:hAnsi="Times New Roman" w:cs="Times New Roman"/>
          <w:sz w:val="24"/>
          <w:szCs w:val="24"/>
        </w:rPr>
        <w:br/>
        <w:t>- 8 œufs.</w:t>
      </w:r>
    </w:p>
    <w:p w:rsidR="00B34F7B" w:rsidRDefault="00B34F7B">
      <w:pPr>
        <w:rPr>
          <w:rFonts w:ascii="Times New Roman" w:hAnsi="Times New Roman" w:cs="Times New Roman"/>
          <w:sz w:val="24"/>
          <w:szCs w:val="24"/>
        </w:rPr>
      </w:pPr>
      <w:r w:rsidRPr="004E3D6D">
        <w:rPr>
          <w:rFonts w:ascii="Times New Roman" w:hAnsi="Times New Roman" w:cs="Times New Roman"/>
          <w:sz w:val="24"/>
          <w:szCs w:val="24"/>
        </w:rPr>
        <w:t>Préchauffer le four à 190°C.  Cuisson 8 minutes préparation avec LULU e</w:t>
      </w:r>
      <w:r>
        <w:rPr>
          <w:rFonts w:ascii="Times New Roman" w:hAnsi="Times New Roman" w:cs="Times New Roman"/>
          <w:sz w:val="24"/>
          <w:szCs w:val="24"/>
        </w:rPr>
        <w:t>t bien 40 minutes il faut bien g</w:t>
      </w:r>
      <w:r w:rsidRPr="004E3D6D">
        <w:rPr>
          <w:rFonts w:ascii="Times New Roman" w:hAnsi="Times New Roman" w:cs="Times New Roman"/>
          <w:sz w:val="24"/>
          <w:szCs w:val="24"/>
        </w:rPr>
        <w:t>oûter la pâte et aussi prendre le temps de regarder le mélange</w:t>
      </w:r>
      <w:r>
        <w:rPr>
          <w:rFonts w:ascii="Times New Roman" w:hAnsi="Times New Roman" w:cs="Times New Roman"/>
          <w:sz w:val="24"/>
          <w:szCs w:val="24"/>
        </w:rPr>
        <w:t xml:space="preserve"> se</w:t>
      </w:r>
      <w:r w:rsidRPr="004E3D6D">
        <w:rPr>
          <w:rFonts w:ascii="Times New Roman" w:hAnsi="Times New Roman" w:cs="Times New Roman"/>
          <w:sz w:val="24"/>
          <w:szCs w:val="24"/>
        </w:rPr>
        <w:t xml:space="preserve"> faire. Un truc que LULU adore. </w:t>
      </w:r>
      <w:r>
        <w:rPr>
          <w:rFonts w:ascii="Times New Roman" w:hAnsi="Times New Roman" w:cs="Times New Roman"/>
          <w:sz w:val="24"/>
          <w:szCs w:val="24"/>
        </w:rPr>
        <w:br/>
      </w:r>
      <w:r>
        <w:rPr>
          <w:rFonts w:ascii="Times New Roman" w:hAnsi="Times New Roman" w:cs="Times New Roman"/>
          <w:sz w:val="24"/>
          <w:szCs w:val="24"/>
        </w:rPr>
        <w:br/>
        <w:t xml:space="preserve">-Tamiser la farine. </w:t>
      </w:r>
      <w:r>
        <w:rPr>
          <w:rFonts w:ascii="Times New Roman" w:hAnsi="Times New Roman" w:cs="Times New Roman"/>
          <w:sz w:val="24"/>
          <w:szCs w:val="24"/>
        </w:rPr>
        <w:br/>
        <w:t>-</w:t>
      </w:r>
      <w:r w:rsidRPr="004E3D6D">
        <w:rPr>
          <w:rFonts w:ascii="Times New Roman" w:hAnsi="Times New Roman" w:cs="Times New Roman"/>
          <w:sz w:val="24"/>
          <w:szCs w:val="24"/>
        </w:rPr>
        <w:t>Battre les œufs au mixeur, ajouter le sucre.  Position 1 ou 2 ne pas y aller comme une folle en plus les chats aiment les choses pas trop vite faite. Je lui laisse croire qui peut attraper le tout.</w:t>
      </w:r>
      <w:r>
        <w:rPr>
          <w:rFonts w:ascii="Times New Roman" w:hAnsi="Times New Roman" w:cs="Times New Roman"/>
          <w:sz w:val="24"/>
          <w:szCs w:val="24"/>
        </w:rPr>
        <w:br/>
        <w:t>-</w:t>
      </w:r>
      <w:r w:rsidRPr="004E3D6D">
        <w:rPr>
          <w:rFonts w:ascii="Times New Roman" w:hAnsi="Times New Roman" w:cs="Times New Roman"/>
          <w:sz w:val="24"/>
          <w:szCs w:val="24"/>
        </w:rPr>
        <w:t>Lorsque le mélange épaissit, l'incorporer avec précaution à la farine, avec une cuillère</w:t>
      </w:r>
      <w:r>
        <w:rPr>
          <w:rFonts w:ascii="Times New Roman" w:hAnsi="Times New Roman" w:cs="Times New Roman"/>
          <w:sz w:val="24"/>
          <w:szCs w:val="24"/>
        </w:rPr>
        <w:t xml:space="preserve"> métallique.</w:t>
      </w:r>
      <w:r>
        <w:rPr>
          <w:rFonts w:ascii="Times New Roman" w:hAnsi="Times New Roman" w:cs="Times New Roman"/>
          <w:sz w:val="24"/>
          <w:szCs w:val="24"/>
        </w:rPr>
        <w:br/>
        <w:t>-</w:t>
      </w:r>
      <w:r w:rsidRPr="004E3D6D">
        <w:rPr>
          <w:rFonts w:ascii="Times New Roman" w:hAnsi="Times New Roman" w:cs="Times New Roman"/>
          <w:sz w:val="24"/>
          <w:szCs w:val="24"/>
        </w:rPr>
        <w:t>Verser la pâte dans une poche à douille de 1,3 cm et déposer des tronçons de pâte de la longueur du doigt (le petit) sur une plaque à pâtisserie bien graissée et farinée. Mettre le reste en carre une seule pièce c’est pour faire le fond</w:t>
      </w:r>
      <w:r>
        <w:rPr>
          <w:rFonts w:ascii="Times New Roman" w:hAnsi="Times New Roman" w:cs="Times New Roman"/>
          <w:sz w:val="24"/>
          <w:szCs w:val="24"/>
        </w:rPr>
        <w:br/>
        <w:t>-</w:t>
      </w:r>
      <w:r w:rsidRPr="004E3D6D">
        <w:rPr>
          <w:rFonts w:ascii="Times New Roman" w:hAnsi="Times New Roman" w:cs="Times New Roman"/>
          <w:sz w:val="24"/>
          <w:szCs w:val="24"/>
        </w:rPr>
        <w:t>Saupoudrer d'un peu de sucre semoule puis faire cuire pendant 8 minutes, jusqu'à ce que les boudoirs soient l</w:t>
      </w:r>
      <w:r>
        <w:rPr>
          <w:rFonts w:ascii="Times New Roman" w:hAnsi="Times New Roman" w:cs="Times New Roman"/>
          <w:sz w:val="24"/>
          <w:szCs w:val="24"/>
        </w:rPr>
        <w:t>égèrement dorés sur les bords.</w:t>
      </w:r>
      <w:r>
        <w:rPr>
          <w:rFonts w:ascii="Times New Roman" w:hAnsi="Times New Roman" w:cs="Times New Roman"/>
          <w:sz w:val="24"/>
          <w:szCs w:val="24"/>
        </w:rPr>
        <w:br/>
        <w:t>-</w:t>
      </w:r>
      <w:r w:rsidRPr="004E3D6D">
        <w:rPr>
          <w:rFonts w:ascii="Times New Roman" w:hAnsi="Times New Roman" w:cs="Times New Roman"/>
          <w:sz w:val="24"/>
          <w:szCs w:val="24"/>
        </w:rPr>
        <w:t xml:space="preserve">Transférer sur une grille et laisser refroidir, les boudoirs deviennent légèrement plus croustillants en refroidissant. </w:t>
      </w:r>
    </w:p>
    <w:p w:rsidR="00B34F7B" w:rsidRPr="004E3D6D" w:rsidRDefault="00B34F7B">
      <w:pPr>
        <w:rPr>
          <w:rFonts w:ascii="Times New Roman" w:hAnsi="Times New Roman" w:cs="Times New Roman"/>
          <w:sz w:val="24"/>
          <w:szCs w:val="24"/>
        </w:rPr>
      </w:pPr>
      <w:r w:rsidRPr="004E3D6D">
        <w:rPr>
          <w:rFonts w:ascii="Times New Roman" w:hAnsi="Times New Roman" w:cs="Times New Roman"/>
          <w:sz w:val="24"/>
          <w:szCs w:val="24"/>
        </w:rPr>
        <w:t xml:space="preserve">Ha oui ne pas mettre les doigts dessus histoire de vérifier. Ce n’est pas utile. </w:t>
      </w:r>
    </w:p>
    <w:p w:rsidR="00B34F7B" w:rsidRPr="004E3D6D" w:rsidRDefault="00B34F7B">
      <w:pPr>
        <w:rPr>
          <w:rFonts w:ascii="Times New Roman" w:hAnsi="Times New Roman" w:cs="Times New Roman"/>
          <w:sz w:val="24"/>
          <w:szCs w:val="24"/>
        </w:rPr>
      </w:pPr>
      <w:r w:rsidRPr="004E3D6D">
        <w:rPr>
          <w:rFonts w:ascii="Times New Roman" w:hAnsi="Times New Roman" w:cs="Times New Roman"/>
          <w:sz w:val="24"/>
          <w:szCs w:val="24"/>
        </w:rPr>
        <w:t>Bon donn</w:t>
      </w:r>
      <w:r>
        <w:rPr>
          <w:rFonts w:ascii="Times New Roman" w:hAnsi="Times New Roman" w:cs="Times New Roman"/>
          <w:sz w:val="24"/>
          <w:szCs w:val="24"/>
        </w:rPr>
        <w:t>er un boudoir au chat ici</w:t>
      </w:r>
      <w:r w:rsidRPr="004E3D6D">
        <w:rPr>
          <w:rFonts w:ascii="Times New Roman" w:hAnsi="Times New Roman" w:cs="Times New Roman"/>
          <w:sz w:val="24"/>
          <w:szCs w:val="24"/>
        </w:rPr>
        <w:t xml:space="preserve"> mon aide habituel c’est LULU il </w:t>
      </w:r>
      <w:r>
        <w:rPr>
          <w:rFonts w:ascii="Times New Roman" w:hAnsi="Times New Roman" w:cs="Times New Roman"/>
          <w:sz w:val="24"/>
          <w:szCs w:val="24"/>
        </w:rPr>
        <w:t>le lè</w:t>
      </w:r>
      <w:r w:rsidRPr="004E3D6D">
        <w:rPr>
          <w:rFonts w:ascii="Times New Roman" w:hAnsi="Times New Roman" w:cs="Times New Roman"/>
          <w:sz w:val="24"/>
          <w:szCs w:val="24"/>
        </w:rPr>
        <w:t xml:space="preserve">che et va pas plus loin mais il est comptant. </w:t>
      </w:r>
    </w:p>
    <w:p w:rsidR="00B34F7B" w:rsidRPr="004E3D6D" w:rsidRDefault="00B34F7B">
      <w:pPr>
        <w:rPr>
          <w:rFonts w:ascii="Times New Roman" w:hAnsi="Times New Roman" w:cs="Times New Roman"/>
          <w:sz w:val="24"/>
          <w:szCs w:val="24"/>
        </w:rPr>
      </w:pPr>
      <w:r w:rsidRPr="004E3D6D">
        <w:rPr>
          <w:rFonts w:ascii="Times New Roman" w:hAnsi="Times New Roman" w:cs="Times New Roman"/>
          <w:sz w:val="24"/>
          <w:szCs w:val="24"/>
        </w:rPr>
        <w:t xml:space="preserve">Bon voila c’est froid alors il reste plus qu’a les retirer et les mettre dans une assiette a en attendant et couper le fond en rond moi j’ai des ronds te toute les grandeurs c’est plus simple comme cela : </w:t>
      </w:r>
      <w:hyperlink r:id="rId5" w:history="1">
        <w:r w:rsidRPr="004E3D6D">
          <w:rPr>
            <w:rStyle w:val="Hyperlink"/>
            <w:rFonts w:ascii="Times New Roman" w:hAnsi="Times New Roman" w:cs="Times New Roman"/>
            <w:color w:val="auto"/>
            <w:sz w:val="24"/>
            <w:szCs w:val="24"/>
          </w:rPr>
          <w:t>http://www.patiwizz.com/catalogue/cercles_a_patisserie_42.php</w:t>
        </w:r>
      </w:hyperlink>
      <w:r w:rsidRPr="004E3D6D">
        <w:rPr>
          <w:rFonts w:ascii="Times New Roman" w:hAnsi="Times New Roman" w:cs="Times New Roman"/>
          <w:sz w:val="24"/>
          <w:szCs w:val="24"/>
        </w:rPr>
        <w:t xml:space="preserve"> aller voir ici vous comprendrez mieux.</w:t>
      </w:r>
    </w:p>
    <w:p w:rsidR="00B34F7B" w:rsidRPr="004E3D6D" w:rsidRDefault="00B34F7B">
      <w:pPr>
        <w:rPr>
          <w:rFonts w:ascii="Times New Roman" w:hAnsi="Times New Roman" w:cs="Times New Roman"/>
          <w:sz w:val="24"/>
          <w:szCs w:val="24"/>
        </w:rPr>
      </w:pPr>
    </w:p>
    <w:p w:rsidR="00B34F7B" w:rsidRPr="004E3D6D" w:rsidRDefault="00B34F7B">
      <w:pPr>
        <w:rPr>
          <w:rStyle w:val="stdtxt101"/>
          <w:rFonts w:ascii="Times New Roman" w:hAnsi="Times New Roman" w:cs="Times New Roman"/>
          <w:color w:val="auto"/>
          <w:sz w:val="24"/>
          <w:szCs w:val="24"/>
        </w:rPr>
      </w:pPr>
      <w:r w:rsidRPr="004E3D6D">
        <w:rPr>
          <w:rFonts w:ascii="Times New Roman" w:hAnsi="Times New Roman" w:cs="Times New Roman"/>
          <w:sz w:val="24"/>
          <w:szCs w:val="24"/>
        </w:rPr>
        <w:t xml:space="preserve">Vais-je passe au remplissage. Tiens voila BÉBÉ qui s’installe sur le gaz. </w:t>
      </w:r>
    </w:p>
    <w:p w:rsidR="00B34F7B" w:rsidRPr="004E3D6D" w:rsidRDefault="00B34F7B">
      <w:pPr>
        <w:rPr>
          <w:rStyle w:val="stdtxt101"/>
          <w:rFonts w:ascii="Times New Roman" w:hAnsi="Times New Roman" w:cs="Times New Roman"/>
          <w:color w:val="auto"/>
          <w:sz w:val="24"/>
          <w:szCs w:val="24"/>
        </w:rPr>
      </w:pP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Préparation : 1h</w:t>
      </w:r>
      <w:r w:rsidRPr="004E3D6D">
        <w:rPr>
          <w:rFonts w:ascii="Times New Roman" w:hAnsi="Times New Roman" w:cs="Times New Roman"/>
          <w:sz w:val="24"/>
          <w:szCs w:val="24"/>
        </w:rPr>
        <w:br/>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Ingrédients (pour 6 personnes) : tout dépend des mangeurs.</w:t>
      </w:r>
      <w:r>
        <w:rPr>
          <w:rStyle w:val="stdtxt101"/>
          <w:rFonts w:ascii="Times New Roman" w:hAnsi="Times New Roman" w:cs="Times New Roman"/>
          <w:color w:val="auto"/>
          <w:sz w:val="24"/>
          <w:szCs w:val="24"/>
        </w:rPr>
        <w:t xml:space="preserve"> Mais il y en a de trop âpres avec le reste je fais des verrines de mousse.</w:t>
      </w:r>
      <w:r w:rsidRPr="004E3D6D">
        <w:rPr>
          <w:rFonts w:ascii="Times New Roman" w:hAnsi="Times New Roman" w:cs="Times New Roman"/>
          <w:sz w:val="24"/>
          <w:szCs w:val="24"/>
        </w:rPr>
        <w:br/>
      </w:r>
      <w:r w:rsidRPr="004E3D6D">
        <w:rPr>
          <w:rFonts w:ascii="Times New Roman" w:hAnsi="Times New Roman" w:cs="Times New Roman"/>
          <w:sz w:val="24"/>
          <w:szCs w:val="24"/>
        </w:rPr>
        <w:br/>
      </w:r>
      <w:r w:rsidRPr="004E3D6D">
        <w:rPr>
          <w:rStyle w:val="stdtxt101"/>
          <w:rFonts w:ascii="Times New Roman" w:hAnsi="Times New Roman" w:cs="Times New Roman"/>
          <w:color w:val="943634"/>
          <w:sz w:val="24"/>
          <w:szCs w:val="24"/>
        </w:rPr>
        <w:t>Mousse au chocolat</w:t>
      </w:r>
      <w:r w:rsidRPr="004E3D6D">
        <w:rPr>
          <w:rStyle w:val="stdtxt101"/>
          <w:rFonts w:ascii="Times New Roman" w:hAnsi="Times New Roman" w:cs="Times New Roman"/>
          <w:color w:val="auto"/>
          <w:sz w:val="24"/>
          <w:szCs w:val="24"/>
        </w:rPr>
        <w:t xml:space="preserve"> :</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- 200 g de chocolat à cuisiner</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- 6 œufs</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- 1 pincée de sel</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943634"/>
          <w:sz w:val="24"/>
          <w:szCs w:val="24"/>
        </w:rPr>
        <w:t>Mousse au poire</w:t>
      </w:r>
      <w:r w:rsidRPr="004E3D6D">
        <w:rPr>
          <w:rStyle w:val="stdtxt101"/>
          <w:rFonts w:ascii="Times New Roman" w:hAnsi="Times New Roman" w:cs="Times New Roman"/>
          <w:color w:val="auto"/>
          <w:sz w:val="24"/>
          <w:szCs w:val="24"/>
        </w:rPr>
        <w:t xml:space="preserve"> :</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- 3 poires William bien mûres ou en boite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- 50 g de sucre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- 3 feuilles de gélatine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- 20 cl de crème liquide (froide)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le jus d'1/2 citron</w:t>
      </w:r>
      <w:r w:rsidRPr="004E3D6D">
        <w:rPr>
          <w:rFonts w:ascii="Times New Roman" w:hAnsi="Times New Roman" w:cs="Times New Roman"/>
          <w:sz w:val="24"/>
          <w:szCs w:val="24"/>
        </w:rPr>
        <w:br/>
      </w:r>
      <w:r w:rsidRPr="004E3D6D">
        <w:rPr>
          <w:rFonts w:ascii="Times New Roman" w:hAnsi="Times New Roman" w:cs="Times New Roman"/>
          <w:sz w:val="24"/>
          <w:szCs w:val="24"/>
        </w:rPr>
        <w:br/>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xml:space="preserve">Préparation : mousse chocolat </w:t>
      </w:r>
      <w:r w:rsidRPr="004E3D6D">
        <w:rPr>
          <w:rFonts w:ascii="Times New Roman" w:hAnsi="Times New Roman" w:cs="Times New Roman"/>
          <w:sz w:val="24"/>
          <w:szCs w:val="24"/>
        </w:rPr>
        <w:br/>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xml:space="preserve">Faites fondre le chocolat avec 4 cuillères à soupe d'eau. </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Mélangez énergiquement le chocolat fondu et les jaunes d'œufs.</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xml:space="preserve">Battez les blancs des œufs en neige avec la pincée de sel. Incorporez les blancs à la préparation. </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 xml:space="preserve">Laissez la mousse au chocolat pendant 3 h au réfrigérateur. </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Préparation : mousse à la poire</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Éplucher, et couper les poires en morceaux grossiers (faire aussi quelques morceaux plus petits, pour les mettre dans la mousse).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Faire ramollir la gélatine dans de l'eau froide.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Mixer les poires avec le sucre et le jus de citron, pour obtenir une purée.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Faire chauffer une partie de cette "purée", et y incorporer la gélatine.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Mélanger au reste de purée, et faire refroidir au frigo.</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Fouetter la crème en chantilly. Et incorporer la purée bien froide à la crème.</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Ajouter les morceaux de poire, en mélangeant délicatement.</w:t>
      </w:r>
      <w:r w:rsidRPr="004E3D6D">
        <w:rPr>
          <w:rFonts w:ascii="Times New Roman" w:hAnsi="Times New Roman" w:cs="Times New Roman"/>
          <w:sz w:val="24"/>
          <w:szCs w:val="24"/>
        </w:rPr>
        <w:br/>
      </w:r>
      <w:r w:rsidRPr="004E3D6D">
        <w:rPr>
          <w:rStyle w:val="stdtxt101"/>
          <w:rFonts w:ascii="Times New Roman" w:hAnsi="Times New Roman" w:cs="Times New Roman"/>
          <w:color w:val="auto"/>
          <w:sz w:val="24"/>
          <w:szCs w:val="24"/>
        </w:rPr>
        <w:t>Laisser prendre, au moins 3 h, au réfrigérateur.</w:t>
      </w:r>
    </w:p>
    <w:p w:rsidR="00B34F7B" w:rsidRPr="004E3D6D" w:rsidRDefault="00B34F7B">
      <w:pPr>
        <w:rPr>
          <w:rStyle w:val="stdtxt101"/>
          <w:rFonts w:ascii="Times New Roman" w:hAnsi="Times New Roman" w:cs="Times New Roman"/>
          <w:color w:val="auto"/>
          <w:sz w:val="24"/>
          <w:szCs w:val="24"/>
        </w:rPr>
      </w:pP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Montage du tout. </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Le fond fait en boudoir dans le cercle de votre choix</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Mettre la mousse poire pour tapisser le fond</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Mettre ensuite la mousse chocolat avec des carrés de poire déposer dessus</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Fini de tapisser avec la mousse poire. </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Comme il y a des restes vous pouvez les manger à la cuillère.</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Mettre votre préparation au réfrigérateur 3h</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Et tout deviens compact retirer le moule et mettre les biscuits a la cuillère maison. </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Pour les faire tenir couper le pied et les imbibés de sirop de poire. Le mettre au tour de votre charlotte. </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Vous devez savoir que ma charlotte est posé sur une plaque métal couverte d’un cercle de papier sulfuriser. Mais boudoir ne dépasse pas de ce papier que j’ai bien coupé. </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Puis je mets un ruban pour tenir le tout le ruban est a la hauteur presque de mes boudoirs.</w:t>
      </w:r>
    </w:p>
    <w:p w:rsidR="00B34F7B" w:rsidRPr="004E3D6D"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Puis frigo en attentant mes invite ou de finir. Les boudoirs ce colle automatiquement à la préparation et ne bouge pas. </w:t>
      </w:r>
    </w:p>
    <w:p w:rsidR="00B34F7B" w:rsidRDefault="00B34F7B">
      <w:pPr>
        <w:rPr>
          <w:rStyle w:val="stdtxt101"/>
          <w:rFonts w:ascii="Times New Roman" w:hAnsi="Times New Roman" w:cs="Times New Roman"/>
          <w:color w:val="auto"/>
          <w:sz w:val="24"/>
          <w:szCs w:val="24"/>
        </w:rPr>
      </w:pPr>
      <w:r w:rsidRPr="004E3D6D">
        <w:rPr>
          <w:rStyle w:val="stdtxt101"/>
          <w:rFonts w:ascii="Times New Roman" w:hAnsi="Times New Roman" w:cs="Times New Roman"/>
          <w:color w:val="auto"/>
          <w:sz w:val="24"/>
          <w:szCs w:val="24"/>
        </w:rPr>
        <w:t xml:space="preserve">Je prends de la dentelle ronde et coupe un cercle d’or car mes feuille d’or en carton moi son carré mais bon je l’ai est eu gratuitement et vous verrez aussi ici mon ruban </w:t>
      </w:r>
      <w:hyperlink r:id="rId6" w:history="1">
        <w:r w:rsidRPr="004E3D6D">
          <w:rPr>
            <w:rStyle w:val="Hyperlink"/>
            <w:rFonts w:ascii="Times New Roman" w:hAnsi="Times New Roman" w:cs="Times New Roman"/>
            <w:color w:val="auto"/>
            <w:sz w:val="24"/>
            <w:szCs w:val="24"/>
          </w:rPr>
          <w:t>http://www.latelierdelapatisserie.com/htm/materiel-professionnel-de-patisserie.php?cat=6</w:t>
        </w:r>
      </w:hyperlink>
    </w:p>
    <w:p w:rsidR="00B34F7B" w:rsidRDefault="00B34F7B">
      <w:pPr>
        <w:rPr>
          <w:rStyle w:val="stdtxt101"/>
          <w:rFonts w:ascii="Times New Roman" w:hAnsi="Times New Roman" w:cs="Times New Roman"/>
          <w:color w:val="auto"/>
          <w:sz w:val="24"/>
          <w:szCs w:val="24"/>
        </w:rPr>
      </w:pPr>
      <w:r>
        <w:rPr>
          <w:rStyle w:val="stdtxt101"/>
          <w:rFonts w:ascii="Times New Roman" w:hAnsi="Times New Roman" w:cs="Times New Roman"/>
          <w:color w:val="auto"/>
          <w:sz w:val="24"/>
          <w:szCs w:val="24"/>
        </w:rPr>
        <w:t xml:space="preserve">Âpres je mets du chocolat sur le dessus </w:t>
      </w:r>
    </w:p>
    <w:p w:rsidR="00B34F7B" w:rsidRDefault="00B34F7B">
      <w:pPr>
        <w:rPr>
          <w:rStyle w:val="stdtxt101"/>
          <w:rFonts w:ascii="Times New Roman" w:hAnsi="Times New Roman" w:cs="Times New Roman"/>
          <w:color w:val="auto"/>
          <w:sz w:val="24"/>
          <w:szCs w:val="24"/>
        </w:rPr>
      </w:pPr>
      <w:r>
        <w:rPr>
          <w:rStyle w:val="stdtxt101"/>
          <w:rFonts w:ascii="Times New Roman" w:hAnsi="Times New Roman" w:cs="Times New Roman"/>
          <w:color w:val="auto"/>
          <w:sz w:val="24"/>
          <w:szCs w:val="24"/>
        </w:rPr>
        <w:t xml:space="preserve">Pour cela je chauffe du chocolat dans une casserole </w:t>
      </w:r>
    </w:p>
    <w:p w:rsidR="00B34F7B" w:rsidRDefault="00B34F7B">
      <w:pPr>
        <w:rPr>
          <w:rStyle w:val="stdtxt101"/>
          <w:rFonts w:ascii="Times New Roman" w:hAnsi="Times New Roman" w:cs="Times New Roman"/>
          <w:color w:val="auto"/>
          <w:sz w:val="24"/>
          <w:szCs w:val="24"/>
        </w:rPr>
      </w:pPr>
      <w:r>
        <w:rPr>
          <w:rStyle w:val="stdtxt101"/>
          <w:rFonts w:ascii="Times New Roman" w:hAnsi="Times New Roman" w:cs="Times New Roman"/>
          <w:color w:val="auto"/>
          <w:sz w:val="24"/>
          <w:szCs w:val="24"/>
        </w:rPr>
        <w:t>Et le pose sur une table de marbre et avec le couteau qui va bien je fais mes rouleaux.</w:t>
      </w:r>
    </w:p>
    <w:p w:rsidR="00B34F7B" w:rsidRDefault="00B34F7B">
      <w:pPr>
        <w:rPr>
          <w:rStyle w:val="stdtxt101"/>
          <w:rFonts w:ascii="Times New Roman" w:hAnsi="Times New Roman" w:cs="Times New Roman"/>
          <w:color w:val="auto"/>
          <w:sz w:val="24"/>
          <w:szCs w:val="24"/>
        </w:rPr>
      </w:pPr>
      <w:r w:rsidRPr="00391099">
        <w:rPr>
          <w:rStyle w:val="stdtxt101"/>
          <w:rFonts w:ascii="Times New Roman" w:hAnsi="Times New Roman" w:cs="Times New Roman"/>
          <w:sz w:val="24"/>
          <w:szCs w:val="24"/>
        </w:rPr>
        <w:pict>
          <v:shape id="_x0000_i1026" type="#_x0000_t75" style="width:201.75pt;height:151.5pt">
            <v:imagedata r:id="rId7" o:title=""/>
          </v:shape>
        </w:pict>
      </w:r>
    </w:p>
    <w:p w:rsidR="00B34F7B" w:rsidRPr="004E3D6D" w:rsidRDefault="00B34F7B">
      <w:pPr>
        <w:rPr>
          <w:rStyle w:val="stdtxt101"/>
          <w:rFonts w:ascii="Times New Roman" w:hAnsi="Times New Roman" w:cs="Times New Roman"/>
          <w:color w:val="auto"/>
          <w:sz w:val="24"/>
          <w:szCs w:val="24"/>
        </w:rPr>
      </w:pPr>
    </w:p>
    <w:p w:rsidR="00B34F7B" w:rsidRPr="004E3D6D" w:rsidRDefault="00B34F7B">
      <w:pPr>
        <w:rPr>
          <w:rStyle w:val="stdtxt101"/>
          <w:rFonts w:ascii="Times New Roman" w:hAnsi="Times New Roman" w:cs="Times New Roman"/>
          <w:color w:val="auto"/>
          <w:sz w:val="24"/>
          <w:szCs w:val="24"/>
        </w:rPr>
      </w:pPr>
    </w:p>
    <w:p w:rsidR="00B34F7B" w:rsidRPr="004E3D6D" w:rsidRDefault="00B34F7B">
      <w:pPr>
        <w:rPr>
          <w:rStyle w:val="stdtxt101"/>
          <w:rFonts w:ascii="Times New Roman" w:hAnsi="Times New Roman" w:cs="Times New Roman"/>
          <w:color w:val="auto"/>
          <w:sz w:val="24"/>
          <w:szCs w:val="24"/>
        </w:rPr>
      </w:pPr>
    </w:p>
    <w:sectPr w:rsidR="00B34F7B" w:rsidRPr="004E3D6D" w:rsidSect="000C2048">
      <w:pgSz w:w="11906" w:h="16838"/>
      <w:pgMar w:top="1417" w:right="1417" w:bottom="1079"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defaultTabStop w:val="708"/>
  <w:hyphenationZone w:val="425"/>
  <w:characterSpacingControl w:val="doNotCompress"/>
  <w:doNotValidateAgainstSchema/>
  <w:doNotDemarcateInvalidXml/>
  <w:compat>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B2788"/>
    <w:rsid w:val="000C2048"/>
    <w:rsid w:val="00257D3E"/>
    <w:rsid w:val="00391099"/>
    <w:rsid w:val="003A6A49"/>
    <w:rsid w:val="00442DC8"/>
    <w:rsid w:val="004E3D6D"/>
    <w:rsid w:val="00804115"/>
    <w:rsid w:val="00A035E7"/>
    <w:rsid w:val="00AB14B2"/>
    <w:rsid w:val="00B34F7B"/>
    <w:rsid w:val="00BE5699"/>
    <w:rsid w:val="00C07DE5"/>
    <w:rsid w:val="00C82FCE"/>
    <w:rsid w:val="00E61B51"/>
    <w:rsid w:val="00EB0D9B"/>
    <w:rsid w:val="00F67265"/>
    <w:rsid w:val="00FB2788"/>
    <w:rsid w:val="00FE77B3"/>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FollowedHyperlink"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0D9B"/>
    <w:pPr>
      <w:spacing w:after="200" w:line="276" w:lineRule="auto"/>
    </w:pPr>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dtxt101">
    <w:name w:val="stdtxt101"/>
    <w:basedOn w:val="DefaultParagraphFont"/>
    <w:uiPriority w:val="99"/>
    <w:rsid w:val="00FB2788"/>
    <w:rPr>
      <w:color w:val="575757"/>
      <w:sz w:val="20"/>
      <w:szCs w:val="20"/>
    </w:rPr>
  </w:style>
  <w:style w:type="character" w:styleId="Hyperlink">
    <w:name w:val="Hyperlink"/>
    <w:basedOn w:val="DefaultParagraphFont"/>
    <w:uiPriority w:val="99"/>
    <w:rsid w:val="00FB2788"/>
    <w:rPr>
      <w:color w:val="0000FF"/>
      <w:u w:val="single"/>
    </w:rPr>
  </w:style>
  <w:style w:type="character" w:styleId="FollowedHyperlink">
    <w:name w:val="FollowedHyperlink"/>
    <w:basedOn w:val="DefaultParagraphFont"/>
    <w:uiPriority w:val="99"/>
    <w:rsid w:val="00E61B51"/>
    <w:rPr>
      <w:color w:val="800080"/>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http://www.latelierdelapatisserie.com/htm/materiel-professionnel-de-patisserie.php?cat=6" TargetMode="External"/><Relationship Id="rId5" Type="http://schemas.openxmlformats.org/officeDocument/2006/relationships/hyperlink" Target="http://www.patiwizz.com/catalogue/cercles_a_patisserie_42.php" TargetMode="External"/><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18</TotalTime>
  <Pages>4</Pages>
  <Words>717</Words>
  <Characters>3948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isa</dc:creator>
  <cp:keywords/>
  <dc:description/>
  <cp:lastModifiedBy>isa</cp:lastModifiedBy>
  <cp:revision>4</cp:revision>
  <dcterms:created xsi:type="dcterms:W3CDTF">2009-11-19T17:12:00Z</dcterms:created>
  <dcterms:modified xsi:type="dcterms:W3CDTF">2009-11-20T17:42:00Z</dcterms:modified>
</cp:coreProperties>
</file>